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3BA23" w14:textId="691FB315" w:rsidR="003B1673" w:rsidRDefault="00866B63">
      <w:bookmarkStart w:id="0" w:name="_GoBack"/>
      <w:bookmarkEnd w:id="0"/>
      <w:r>
        <w:rPr>
          <w:noProof/>
        </w:rPr>
        <w:drawing>
          <wp:anchor distT="0" distB="0" distL="114300" distR="114300" simplePos="0" relativeHeight="251670667" behindDoc="0" locked="0" layoutInCell="1" allowOverlap="1" wp14:anchorId="01F5F152" wp14:editId="1D08793C">
            <wp:simplePos x="0" y="0"/>
            <wp:positionH relativeFrom="page">
              <wp:posOffset>5187315</wp:posOffset>
            </wp:positionH>
            <wp:positionV relativeFrom="page">
              <wp:posOffset>7960360</wp:posOffset>
            </wp:positionV>
            <wp:extent cx="2099945" cy="1752600"/>
            <wp:effectExtent l="0" t="0" r="8255" b="0"/>
            <wp:wrapThrough wrapText="bothSides">
              <wp:wrapPolygon edited="0">
                <wp:start x="0" y="0"/>
                <wp:lineTo x="0" y="21287"/>
                <wp:lineTo x="21424" y="21287"/>
                <wp:lineTo x="21424"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1126" b="6292"/>
                    <a:stretch/>
                  </pic:blipFill>
                  <pic:spPr bwMode="auto">
                    <a:xfrm>
                      <a:off x="0" y="0"/>
                      <a:ext cx="209994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619" behindDoc="0" locked="0" layoutInCell="1" allowOverlap="1" wp14:anchorId="0D05E096" wp14:editId="002626FE">
                <wp:simplePos x="0" y="0"/>
                <wp:positionH relativeFrom="page">
                  <wp:posOffset>387350</wp:posOffset>
                </wp:positionH>
                <wp:positionV relativeFrom="page">
                  <wp:posOffset>8757920</wp:posOffset>
                </wp:positionV>
                <wp:extent cx="1454150" cy="955040"/>
                <wp:effectExtent l="0" t="0" r="0" b="10160"/>
                <wp:wrapTight wrapText="bothSides">
                  <wp:wrapPolygon edited="0">
                    <wp:start x="377" y="0"/>
                    <wp:lineTo x="377" y="21255"/>
                    <wp:lineTo x="20751" y="21255"/>
                    <wp:lineTo x="20751" y="0"/>
                    <wp:lineTo x="377" y="0"/>
                  </wp:wrapPolygon>
                </wp:wrapTight>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4DCACF0" w14:textId="77777777" w:rsidR="00866B63" w:rsidRPr="00B047B0" w:rsidRDefault="00866B63" w:rsidP="00866B63">
                            <w:pPr>
                              <w:pStyle w:val="BodyText"/>
                            </w:pPr>
                            <w:proofErr w:type="gramStart"/>
                            <w:r>
                              <w:t>Early Release for students.</w:t>
                            </w:r>
                            <w:proofErr w:type="gramEnd"/>
                            <w:r>
                              <w:t xml:space="preserve"> School will let out at 1pm.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30.5pt;margin-top:689.6pt;width:114.5pt;height:75.2pt;z-index:251668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" mv:complextextbox="1" filled="f" stroked="f">
                <v:textbox inset=",0,,0">
                  <w:txbxContent>
                    <w:p w14:paraId="44DCACF0" w14:textId="77777777" w:rsidR="00866B63" w:rsidRPr="00B047B0" w:rsidRDefault="00866B63" w:rsidP="00866B63">
                      <w:pPr>
                        <w:pStyle w:val="BodyText"/>
                      </w:pPr>
                      <w:proofErr w:type="gramStart"/>
                      <w:r>
                        <w:t>Early Release for students.</w:t>
                      </w:r>
                      <w:proofErr w:type="gramEnd"/>
                      <w:r>
                        <w:t xml:space="preserve"> School will let out at 1pm.</w:t>
                      </w:r>
                    </w:p>
                  </w:txbxContent>
                </v:textbox>
                <w10:wrap type="tight" anchorx="page" anchory="page"/>
              </v:shape>
            </w:pict>
          </mc:Fallback>
        </mc:AlternateContent>
      </w:r>
      <w:r w:rsidR="00302D16">
        <w:rPr>
          <w:noProof/>
        </w:rPr>
        <mc:AlternateContent>
          <mc:Choice Requires="wps">
            <w:drawing>
              <wp:anchor distT="0" distB="0" distL="114300" distR="114300" simplePos="0" relativeHeight="251666571" behindDoc="0" locked="0" layoutInCell="1" allowOverlap="1" wp14:anchorId="5C88BD49" wp14:editId="04D27AEE">
                <wp:simplePos x="0" y="0"/>
                <wp:positionH relativeFrom="page">
                  <wp:posOffset>3295650</wp:posOffset>
                </wp:positionH>
                <wp:positionV relativeFrom="page">
                  <wp:posOffset>8734425</wp:posOffset>
                </wp:positionV>
                <wp:extent cx="1454150" cy="955040"/>
                <wp:effectExtent l="0" t="0" r="0" b="10160"/>
                <wp:wrapTight wrapText="bothSides">
                  <wp:wrapPolygon edited="0">
                    <wp:start x="377" y="0"/>
                    <wp:lineTo x="377" y="21255"/>
                    <wp:lineTo x="20751" y="21255"/>
                    <wp:lineTo x="20751" y="0"/>
                    <wp:lineTo x="377" y="0"/>
                  </wp:wrapPolygon>
                </wp:wrapTight>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5448CC" w14:textId="1913AF34" w:rsidR="00302D16" w:rsidRPr="00B047B0" w:rsidRDefault="00866B63" w:rsidP="00302D16">
                            <w:pPr>
                              <w:pStyle w:val="BodyText"/>
                            </w:pPr>
                            <w:proofErr w:type="gramStart"/>
                            <w:r>
                              <w:t>State-Wide</w:t>
                            </w:r>
                            <w:proofErr w:type="gramEnd"/>
                            <w:r>
                              <w:t xml:space="preserve"> PALS testing everyday this week.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59.5pt;margin-top:687.75pt;width:114.5pt;height:75.2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" mv:complextextbox="1" filled="f" stroked="f">
                <v:textbox inset=",0,,0">
                  <w:txbxContent>
                    <w:p w14:paraId="1F5448CC" w14:textId="1913AF34" w:rsidR="00302D16" w:rsidRPr="00B047B0" w:rsidRDefault="00866B63" w:rsidP="00302D16">
                      <w:pPr>
                        <w:pStyle w:val="BodyText"/>
                      </w:pPr>
                      <w:proofErr w:type="gramStart"/>
                      <w:r>
                        <w:t>State-Wide</w:t>
                      </w:r>
                      <w:proofErr w:type="gramEnd"/>
                      <w:r>
                        <w:t xml:space="preserve"> PALS testing everyday this week.</w:t>
                      </w:r>
                    </w:p>
                  </w:txbxContent>
                </v:textbox>
                <w10:wrap type="tight" anchorx="page" anchory="page"/>
              </v:shape>
            </w:pict>
          </mc:Fallback>
        </mc:AlternateContent>
      </w:r>
      <w:r w:rsidR="00302D16">
        <w:rPr>
          <w:noProof/>
        </w:rPr>
        <mc:AlternateContent>
          <mc:Choice Requires="wps">
            <w:drawing>
              <wp:anchor distT="0" distB="0" distL="114300" distR="114300" simplePos="0" relativeHeight="251664523" behindDoc="0" locked="0" layoutInCell="1" allowOverlap="1" wp14:anchorId="19C2B509" wp14:editId="5DA7D310">
                <wp:simplePos x="0" y="0"/>
                <wp:positionH relativeFrom="page">
                  <wp:posOffset>3328035</wp:posOffset>
                </wp:positionH>
                <wp:positionV relativeFrom="page">
                  <wp:posOffset>8537575</wp:posOffset>
                </wp:positionV>
                <wp:extent cx="1454150" cy="220345"/>
                <wp:effectExtent l="0" t="0" r="0" b="8255"/>
                <wp:wrapTight wrapText="bothSides">
                  <wp:wrapPolygon edited="0">
                    <wp:start x="377" y="0"/>
                    <wp:lineTo x="377" y="19919"/>
                    <wp:lineTo x="20751" y="19919"/>
                    <wp:lineTo x="20751" y="0"/>
                    <wp:lineTo x="377" y="0"/>
                  </wp:wrapPolygon>
                </wp:wrapTight>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2F8374" w14:textId="07CBE001" w:rsidR="00302D16" w:rsidRPr="00B047B0" w:rsidRDefault="00302D16" w:rsidP="00302D16">
                            <w:pPr>
                              <w:pStyle w:val="BodyText3"/>
                            </w:pPr>
                            <w:r>
                              <w:t>O</w:t>
                            </w:r>
                            <w:r w:rsidR="00866B63">
                              <w:t>ctober 13-17th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262.05pt;margin-top:672.25pt;width:114.5pt;height:17.35pt;z-index:251664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jLAfQCAABV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" filled="f" stroked="f">
                <v:textbox inset=",0,,0">
                  <w:txbxContent>
                    <w:p w14:paraId="172F8374" w14:textId="07CBE001" w:rsidR="00302D16" w:rsidRPr="00B047B0" w:rsidRDefault="00302D16" w:rsidP="00302D16">
                      <w:pPr>
                        <w:pStyle w:val="BodyText3"/>
                      </w:pPr>
                      <w:r>
                        <w:t>O</w:t>
                      </w:r>
                      <w:r w:rsidR="00866B63">
                        <w:t>ctober 13-17th</w:t>
                      </w:r>
                    </w:p>
                  </w:txbxContent>
                </v:textbox>
                <w10:wrap type="tight" anchorx="page" anchory="page"/>
              </v:shape>
            </w:pict>
          </mc:Fallback>
        </mc:AlternateContent>
      </w:r>
      <w:r w:rsidR="00302D16">
        <w:rPr>
          <w:noProof/>
        </w:rPr>
        <mc:AlternateContent>
          <mc:Choice Requires="wps">
            <w:drawing>
              <wp:anchor distT="0" distB="0" distL="114300" distR="114300" simplePos="0" relativeHeight="251662475" behindDoc="0" locked="0" layoutInCell="0" allowOverlap="1" wp14:anchorId="0A5900E1" wp14:editId="13837914">
                <wp:simplePos x="0" y="0"/>
                <wp:positionH relativeFrom="page">
                  <wp:posOffset>3328035</wp:posOffset>
                </wp:positionH>
                <wp:positionV relativeFrom="page">
                  <wp:posOffset>8303260</wp:posOffset>
                </wp:positionV>
                <wp:extent cx="1454150" cy="220345"/>
                <wp:effectExtent l="0" t="0" r="0" b="8255"/>
                <wp:wrapTight wrapText="bothSides">
                  <wp:wrapPolygon edited="0">
                    <wp:start x="377" y="0"/>
                    <wp:lineTo x="377" y="19919"/>
                    <wp:lineTo x="20751" y="19919"/>
                    <wp:lineTo x="20751" y="0"/>
                    <wp:lineTo x="377" y="0"/>
                  </wp:wrapPolygon>
                </wp:wrapTight>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DE30EF" w14:textId="773FCB3F" w:rsidR="00302D16" w:rsidRPr="00B047B0" w:rsidRDefault="00866B63" w:rsidP="003B1673">
                            <w:pPr>
                              <w:pStyle w:val="Heading5"/>
                            </w:pPr>
                            <w:r>
                              <w:t>PALS Testing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262.05pt;margin-top:653.8pt;width:114.5pt;height:17.35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" o:allowincell="f" filled="f" stroked="f">
                <v:textbox inset=",0,,0">
                  <w:txbxContent>
                    <w:p w14:paraId="6ADE30EF" w14:textId="773FCB3F" w:rsidR="00302D16" w:rsidRPr="00B047B0" w:rsidRDefault="00866B63" w:rsidP="003B1673">
                      <w:pPr>
                        <w:pStyle w:val="Heading5"/>
                      </w:pPr>
                      <w:r>
                        <w:t>PALS Testing</w:t>
                      </w:r>
                    </w:p>
                  </w:txbxContent>
                </v:textbox>
                <w10:wrap type="tight" anchorx="page" anchory="page"/>
              </v:shape>
            </w:pict>
          </mc:Fallback>
        </mc:AlternateContent>
      </w:r>
      <w:r w:rsidR="00302D16">
        <w:rPr>
          <w:noProof/>
        </w:rPr>
        <mc:AlternateContent>
          <mc:Choice Requires="wps">
            <w:drawing>
              <wp:anchor distT="0" distB="0" distL="114300" distR="114300" simplePos="0" relativeHeight="251658260" behindDoc="0" locked="0" layoutInCell="1" allowOverlap="1" wp14:anchorId="35C8B6BA" wp14:editId="7016DBD4">
                <wp:simplePos x="0" y="0"/>
                <wp:positionH relativeFrom="page">
                  <wp:posOffset>1841500</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837B29C" w14:textId="1AAB430F" w:rsidR="00B26388" w:rsidRPr="00B047B0" w:rsidRDefault="00866B63" w:rsidP="003B1673">
                            <w:pPr>
                              <w:pStyle w:val="BodyText"/>
                            </w:pPr>
                            <w:proofErr w:type="gramStart"/>
                            <w:r>
                              <w:t>Parent-Teacher conferences starting at 4.</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45pt;margin-top:687.8pt;width:114.5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" mv:complextextbox="1" filled="f" stroked="f">
                <v:textbox inset=",0,,0">
                  <w:txbxContent>
                    <w:p w14:paraId="5837B29C" w14:textId="1AAB430F" w:rsidR="00B26388" w:rsidRPr="00B047B0" w:rsidRDefault="00866B63" w:rsidP="003B1673">
                      <w:pPr>
                        <w:pStyle w:val="BodyText"/>
                      </w:pPr>
                      <w:proofErr w:type="gramStart"/>
                      <w:r>
                        <w:t>Parent-Teacher conferences starting at 4.</w:t>
                      </w:r>
                      <w:proofErr w:type="gramEnd"/>
                    </w:p>
                  </w:txbxContent>
                </v:textbox>
                <w10:wrap type="tight" anchorx="page" anchory="page"/>
              </v:shape>
            </w:pict>
          </mc:Fallback>
        </mc:AlternateContent>
      </w:r>
      <w:r w:rsidR="00302D16">
        <w:rPr>
          <w:noProof/>
        </w:rPr>
        <mc:AlternateContent>
          <mc:Choice Requires="wps">
            <w:drawing>
              <wp:anchor distT="0" distB="0" distL="114300" distR="114300" simplePos="0" relativeHeight="251658249" behindDoc="0" locked="0" layoutInCell="1" allowOverlap="1" wp14:anchorId="37FC4130" wp14:editId="7E79D74A">
                <wp:simplePos x="0" y="0"/>
                <wp:positionH relativeFrom="page">
                  <wp:posOffset>5054600</wp:posOffset>
                </wp:positionH>
                <wp:positionV relativeFrom="page">
                  <wp:posOffset>3898900</wp:posOffset>
                </wp:positionV>
                <wp:extent cx="2352040" cy="3911600"/>
                <wp:effectExtent l="0" t="0" r="0" b="0"/>
                <wp:wrapTight wrapText="bothSides">
                  <wp:wrapPolygon edited="0">
                    <wp:start x="233" y="0"/>
                    <wp:lineTo x="233" y="21460"/>
                    <wp:lineTo x="20994" y="21460"/>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81E7C9" w14:textId="77777777" w:rsidR="00B26388" w:rsidRPr="00302D16" w:rsidRDefault="00B26388" w:rsidP="003B1673">
                            <w:pPr>
                              <w:pStyle w:val="BodyText2"/>
                              <w:numPr>
                                <w:ilvl w:val="0"/>
                                <w:numId w:val="3"/>
                              </w:numPr>
                              <w:jc w:val="left"/>
                              <w:rPr>
                                <w:szCs w:val="20"/>
                              </w:rPr>
                            </w:pPr>
                            <w:r w:rsidRPr="00302D16">
                              <w:rPr>
                                <w:szCs w:val="20"/>
                              </w:rPr>
                              <w:t>Please check your child’s folder on a nightly basis. I will check it every morning.</w:t>
                            </w:r>
                          </w:p>
                          <w:p w14:paraId="1CA5CB6F" w14:textId="77777777" w:rsidR="00B26388" w:rsidRPr="00302D16" w:rsidRDefault="00B26388" w:rsidP="003B1673">
                            <w:pPr>
                              <w:pStyle w:val="BodyText2"/>
                              <w:numPr>
                                <w:ilvl w:val="0"/>
                                <w:numId w:val="3"/>
                              </w:numPr>
                              <w:jc w:val="left"/>
                              <w:rPr>
                                <w:szCs w:val="20"/>
                              </w:rPr>
                            </w:pPr>
                            <w:r w:rsidRPr="00302D16">
                              <w:rPr>
                                <w:szCs w:val="20"/>
                              </w:rPr>
                              <w:t>I have a class website that I will do my best to keep up to date. There will be lots of information and pictures there.</w:t>
                            </w:r>
                            <w:r w:rsidRPr="00302D16">
                              <w:rPr>
                                <w:szCs w:val="20"/>
                              </w:rPr>
                              <w:br/>
                            </w:r>
                            <w:proofErr w:type="gramStart"/>
                            <w:r w:rsidRPr="00302D16">
                              <w:rPr>
                                <w:szCs w:val="20"/>
                              </w:rPr>
                              <w:t>cfkinderkiddos.weebly.com</w:t>
                            </w:r>
                            <w:proofErr w:type="gramEnd"/>
                          </w:p>
                          <w:p w14:paraId="1F7A2AC2" w14:textId="49888B0C" w:rsidR="00B26388" w:rsidRPr="00302D16" w:rsidRDefault="00866B63" w:rsidP="003B1673">
                            <w:pPr>
                              <w:pStyle w:val="BodyText2"/>
                              <w:numPr>
                                <w:ilvl w:val="0"/>
                                <w:numId w:val="3"/>
                              </w:numPr>
                              <w:jc w:val="left"/>
                              <w:rPr>
                                <w:szCs w:val="20"/>
                              </w:rPr>
                            </w:pPr>
                            <w:r>
                              <w:rPr>
                                <w:szCs w:val="20"/>
                              </w:rPr>
                              <w:t>We will have a book fair in the Elementary Library the week of Conferences. We will take a walk through and I encourage you to stop by and check it out during Conferences!</w:t>
                            </w:r>
                          </w:p>
                          <w:p w14:paraId="6A946CCB" w14:textId="40540AA0" w:rsidR="00302D16" w:rsidRPr="00793F7C" w:rsidRDefault="00866B63" w:rsidP="003B1673">
                            <w:pPr>
                              <w:pStyle w:val="BodyText2"/>
                              <w:numPr>
                                <w:ilvl w:val="0"/>
                                <w:numId w:val="3"/>
                              </w:numPr>
                              <w:jc w:val="left"/>
                              <w:rPr>
                                <w:sz w:val="22"/>
                              </w:rPr>
                            </w:pPr>
                            <w:r>
                              <w:rPr>
                                <w:sz w:val="22"/>
                              </w:rPr>
                              <w:t xml:space="preserve">We will be doing the </w:t>
                            </w:r>
                            <w:proofErr w:type="gramStart"/>
                            <w:r>
                              <w:rPr>
                                <w:sz w:val="22"/>
                              </w:rPr>
                              <w:t>State-Wide</w:t>
                            </w:r>
                            <w:proofErr w:type="gramEnd"/>
                            <w:r>
                              <w:rPr>
                                <w:sz w:val="22"/>
                              </w:rPr>
                              <w:t xml:space="preserve"> mandatory PALS testing Oct 13-17. Please make sure your child gets plenty of sleep and breakfast each day during this time!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98pt;margin-top:307pt;width:185.2pt;height:30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" mv:complextextbox="1" filled="f" stroked="f">
                <v:textbox inset=",0,,0">
                  <w:txbxContent>
                    <w:p w14:paraId="1281E7C9" w14:textId="77777777" w:rsidR="00B26388" w:rsidRPr="00302D16" w:rsidRDefault="00B26388" w:rsidP="003B1673">
                      <w:pPr>
                        <w:pStyle w:val="BodyText2"/>
                        <w:numPr>
                          <w:ilvl w:val="0"/>
                          <w:numId w:val="3"/>
                        </w:numPr>
                        <w:jc w:val="left"/>
                        <w:rPr>
                          <w:szCs w:val="20"/>
                        </w:rPr>
                      </w:pPr>
                      <w:r w:rsidRPr="00302D16">
                        <w:rPr>
                          <w:szCs w:val="20"/>
                        </w:rPr>
                        <w:t>Please check your child’s folder on a nightly basis. I will check it every morning.</w:t>
                      </w:r>
                    </w:p>
                    <w:p w14:paraId="1CA5CB6F" w14:textId="77777777" w:rsidR="00B26388" w:rsidRPr="00302D16" w:rsidRDefault="00B26388" w:rsidP="003B1673">
                      <w:pPr>
                        <w:pStyle w:val="BodyText2"/>
                        <w:numPr>
                          <w:ilvl w:val="0"/>
                          <w:numId w:val="3"/>
                        </w:numPr>
                        <w:jc w:val="left"/>
                        <w:rPr>
                          <w:szCs w:val="20"/>
                        </w:rPr>
                      </w:pPr>
                      <w:r w:rsidRPr="00302D16">
                        <w:rPr>
                          <w:szCs w:val="20"/>
                        </w:rPr>
                        <w:t>I have a class website that I will do my best to keep up to date. There will be lots of information and pictures there.</w:t>
                      </w:r>
                      <w:r w:rsidRPr="00302D16">
                        <w:rPr>
                          <w:szCs w:val="20"/>
                        </w:rPr>
                        <w:br/>
                      </w:r>
                      <w:proofErr w:type="gramStart"/>
                      <w:r w:rsidRPr="00302D16">
                        <w:rPr>
                          <w:szCs w:val="20"/>
                        </w:rPr>
                        <w:t>cfkinderkiddos.weebly.com</w:t>
                      </w:r>
                      <w:proofErr w:type="gramEnd"/>
                    </w:p>
                    <w:p w14:paraId="1F7A2AC2" w14:textId="49888B0C" w:rsidR="00B26388" w:rsidRPr="00302D16" w:rsidRDefault="00866B63" w:rsidP="003B1673">
                      <w:pPr>
                        <w:pStyle w:val="BodyText2"/>
                        <w:numPr>
                          <w:ilvl w:val="0"/>
                          <w:numId w:val="3"/>
                        </w:numPr>
                        <w:jc w:val="left"/>
                        <w:rPr>
                          <w:szCs w:val="20"/>
                        </w:rPr>
                      </w:pPr>
                      <w:r>
                        <w:rPr>
                          <w:szCs w:val="20"/>
                        </w:rPr>
                        <w:t>We will have a book fair in the Elementary Library the week of Conferences. We will take a walk through and I encourage you to stop by and check it out during Conferences!</w:t>
                      </w:r>
                    </w:p>
                    <w:p w14:paraId="6A946CCB" w14:textId="40540AA0" w:rsidR="00302D16" w:rsidRPr="00793F7C" w:rsidRDefault="00866B63" w:rsidP="003B1673">
                      <w:pPr>
                        <w:pStyle w:val="BodyText2"/>
                        <w:numPr>
                          <w:ilvl w:val="0"/>
                          <w:numId w:val="3"/>
                        </w:numPr>
                        <w:jc w:val="left"/>
                        <w:rPr>
                          <w:sz w:val="22"/>
                        </w:rPr>
                      </w:pPr>
                      <w:r>
                        <w:rPr>
                          <w:sz w:val="22"/>
                        </w:rPr>
                        <w:t xml:space="preserve">We will be doing the </w:t>
                      </w:r>
                      <w:proofErr w:type="gramStart"/>
                      <w:r>
                        <w:rPr>
                          <w:sz w:val="22"/>
                        </w:rPr>
                        <w:t>State-Wide</w:t>
                      </w:r>
                      <w:proofErr w:type="gramEnd"/>
                      <w:r>
                        <w:rPr>
                          <w:sz w:val="22"/>
                        </w:rPr>
                        <w:t xml:space="preserve"> mandatory PALS testing Oct 13-17. Please make sure your child gets plenty of sleep and breakfast each day during this time!</w:t>
                      </w:r>
                    </w:p>
                  </w:txbxContent>
                </v:textbox>
                <w10:wrap type="tight" anchorx="page" anchory="page"/>
              </v:shape>
            </w:pict>
          </mc:Fallback>
        </mc:AlternateContent>
      </w:r>
      <w:r w:rsidR="003B1673">
        <w:rPr>
          <w:noProof/>
        </w:rPr>
        <mc:AlternateContent>
          <mc:Choice Requires="wps">
            <w:drawing>
              <wp:anchor distT="0" distB="0" distL="114300" distR="114300" simplePos="0" relativeHeight="251658251" behindDoc="0" locked="0" layoutInCell="1" allowOverlap="1" wp14:anchorId="2DEE38E5" wp14:editId="270981FC">
                <wp:simplePos x="0" y="0"/>
                <wp:positionH relativeFrom="page">
                  <wp:posOffset>444500</wp:posOffset>
                </wp:positionH>
                <wp:positionV relativeFrom="page">
                  <wp:posOffset>4533900</wp:posOffset>
                </wp:positionV>
                <wp:extent cx="4305300" cy="3276600"/>
                <wp:effectExtent l="0" t="0" r="0" b="0"/>
                <wp:wrapTight wrapText="bothSides">
                  <wp:wrapPolygon edited="0">
                    <wp:start x="127" y="0"/>
                    <wp:lineTo x="127" y="21433"/>
                    <wp:lineTo x="21281" y="21433"/>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E66B14B" w14:textId="0A9110E2" w:rsidR="00B26388" w:rsidRPr="00302D16" w:rsidRDefault="00B26388" w:rsidP="003B1673">
                            <w:pPr>
                              <w:pStyle w:val="BodyText"/>
                            </w:pPr>
                            <w:r w:rsidRPr="00302D16">
                              <w:t xml:space="preserve">This week we </w:t>
                            </w:r>
                            <w:r w:rsidR="00866B63">
                              <w:t>worked on the letter ‘</w:t>
                            </w:r>
                            <w:proofErr w:type="spellStart"/>
                            <w:r w:rsidR="00866B63">
                              <w:t>Tt</w:t>
                            </w:r>
                            <w:proofErr w:type="spellEnd"/>
                            <w:r w:rsidR="00866B63">
                              <w:t>’ and the sight word ‘that’.</w:t>
                            </w:r>
                            <w:r w:rsidRPr="00302D16">
                              <w:t xml:space="preserve"> </w:t>
                            </w:r>
                            <w:r w:rsidR="00866B63">
                              <w:t>We worked on counting syllables and hearing and recognizing rhyming words and beginning sounds. In writing we worked very hard on stretching words to write. This was hard for those who are still unsure about letters and letter sounds so keep practicing!! In math we took a look at the numbers 6-10. In Science we learned about fall, scarecrows and leaves.</w:t>
                            </w:r>
                          </w:p>
                          <w:p w14:paraId="04AC722D" w14:textId="699193AE" w:rsidR="00B26388" w:rsidRPr="00302D16" w:rsidRDefault="00B26388" w:rsidP="003B1673">
                            <w:pPr>
                              <w:pStyle w:val="BodyText"/>
                            </w:pPr>
                            <w:r w:rsidRPr="00302D16">
                              <w:t>Next week we will learn the letter ‘</w:t>
                            </w:r>
                            <w:r w:rsidR="00866B63">
                              <w:t>Ii’</w:t>
                            </w:r>
                            <w:r w:rsidRPr="00302D16">
                              <w:t xml:space="preserve"> and the sight word ‘</w:t>
                            </w:r>
                            <w:r w:rsidR="00866B63">
                              <w:t>and’</w:t>
                            </w:r>
                            <w:r w:rsidRPr="00302D16">
                              <w:t xml:space="preserve">. We will learn another part of our Daily 5 and continue counting and writing numbers. We will also be learning about </w:t>
                            </w:r>
                            <w:r w:rsidR="00866B63">
                              <w:t>the farm this week and next week!</w:t>
                            </w:r>
                          </w:p>
                          <w:p w14:paraId="66A4D959" w14:textId="77777777" w:rsidR="00B26388" w:rsidRPr="00B26388" w:rsidRDefault="00B26388" w:rsidP="003B1673">
                            <w:pPr>
                              <w:pStyle w:val="BodyText"/>
                              <w:rPr>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5pt;margin-top:357pt;width:339pt;height:25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" mv:complextextbox="1" filled="f" stroked="f">
                <v:textbox inset=",0,,0">
                  <w:txbxContent>
                    <w:p w14:paraId="3E66B14B" w14:textId="0A9110E2" w:rsidR="00B26388" w:rsidRPr="00302D16" w:rsidRDefault="00B26388" w:rsidP="003B1673">
                      <w:pPr>
                        <w:pStyle w:val="BodyText"/>
                      </w:pPr>
                      <w:r w:rsidRPr="00302D16">
                        <w:t xml:space="preserve">This week we </w:t>
                      </w:r>
                      <w:r w:rsidR="00866B63">
                        <w:t>worked on the letter ‘</w:t>
                      </w:r>
                      <w:proofErr w:type="spellStart"/>
                      <w:r w:rsidR="00866B63">
                        <w:t>Tt</w:t>
                      </w:r>
                      <w:proofErr w:type="spellEnd"/>
                      <w:r w:rsidR="00866B63">
                        <w:t>’ and the sight word ‘that’.</w:t>
                      </w:r>
                      <w:r w:rsidRPr="00302D16">
                        <w:t xml:space="preserve"> </w:t>
                      </w:r>
                      <w:r w:rsidR="00866B63">
                        <w:t>We worked on counting syllables and hearing and recognizing rhyming words and beginning sounds. In writing we worked very hard on stretching words to write. This was hard for those who are still unsure about letters and letter sounds so keep practicing!! In math we took a look at the numbers 6-10. In Science we learned about fall, scarecrows and leaves.</w:t>
                      </w:r>
                    </w:p>
                    <w:p w14:paraId="04AC722D" w14:textId="699193AE" w:rsidR="00B26388" w:rsidRPr="00302D16" w:rsidRDefault="00B26388" w:rsidP="003B1673">
                      <w:pPr>
                        <w:pStyle w:val="BodyText"/>
                      </w:pPr>
                      <w:r w:rsidRPr="00302D16">
                        <w:t>Next week we will learn the letter ‘</w:t>
                      </w:r>
                      <w:r w:rsidR="00866B63">
                        <w:t>Ii’</w:t>
                      </w:r>
                      <w:r w:rsidRPr="00302D16">
                        <w:t xml:space="preserve"> and the sight word ‘</w:t>
                      </w:r>
                      <w:r w:rsidR="00866B63">
                        <w:t>and’</w:t>
                      </w:r>
                      <w:r w:rsidRPr="00302D16">
                        <w:t xml:space="preserve">. We will learn another part of our Daily 5 and continue counting and writing numbers. We will also be learning about </w:t>
                      </w:r>
                      <w:r w:rsidR="00866B63">
                        <w:t>the farm this week and next week!</w:t>
                      </w:r>
                    </w:p>
                    <w:p w14:paraId="66A4D959" w14:textId="77777777" w:rsidR="00B26388" w:rsidRPr="00B26388" w:rsidRDefault="00B26388" w:rsidP="003B1673">
                      <w:pPr>
                        <w:pStyle w:val="BodyText"/>
                        <w:rPr>
                          <w:sz w:val="20"/>
                          <w:szCs w:val="20"/>
                        </w:rPr>
                      </w:pPr>
                    </w:p>
                  </w:txbxContent>
                </v:textbox>
                <w10:wrap type="tight" anchorx="page" anchory="page"/>
              </v:shape>
            </w:pict>
          </mc:Fallback>
        </mc:AlternateContent>
      </w:r>
      <w:r w:rsidR="003B1673">
        <w:rPr>
          <w:noProof/>
        </w:rPr>
        <mc:AlternateContent>
          <mc:Choice Requires="wps">
            <w:drawing>
              <wp:anchor distT="0" distB="0" distL="114300" distR="114300" simplePos="0" relativeHeight="251658250" behindDoc="0" locked="0" layoutInCell="1" allowOverlap="1" wp14:anchorId="32CC5D64" wp14:editId="65278BAF">
                <wp:simplePos x="0" y="0"/>
                <wp:positionH relativeFrom="page">
                  <wp:posOffset>444500</wp:posOffset>
                </wp:positionH>
                <wp:positionV relativeFrom="page">
                  <wp:posOffset>3531870</wp:posOffset>
                </wp:positionV>
                <wp:extent cx="4305300" cy="762000"/>
                <wp:effectExtent l="0" t="0" r="0" b="0"/>
                <wp:wrapTight wrapText="bothSides">
                  <wp:wrapPolygon edited="0">
                    <wp:start x="127" y="0"/>
                    <wp:lineTo x="127" y="20880"/>
                    <wp:lineTo x="21281" y="20880"/>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E94627" w14:textId="77777777" w:rsidR="00B26388" w:rsidRPr="00B047B0" w:rsidRDefault="00B26388" w:rsidP="003B1673">
                            <w:pPr>
                              <w:pStyle w:val="Heading1"/>
                            </w:pPr>
                            <w:r>
                              <w:t>What’s New in Kindergarten?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3" type="#_x0000_t202" style="position:absolute;margin-left:35pt;margin-top:278.1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" filled="f" stroked="f">
                <v:textbox inset=",0,,0">
                  <w:txbxContent>
                    <w:p w14:paraId="0DE94627" w14:textId="77777777" w:rsidR="00B26388" w:rsidRPr="00B047B0" w:rsidRDefault="00B26388" w:rsidP="003B1673">
                      <w:pPr>
                        <w:pStyle w:val="Heading1"/>
                      </w:pPr>
                      <w:r>
                        <w:t>What’s New in Kindergarten?</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7" behindDoc="0" locked="0" layoutInCell="1" allowOverlap="1" wp14:anchorId="3926A7EB" wp14:editId="1B04B911">
                <wp:simplePos x="0" y="0"/>
                <wp:positionH relativeFrom="page">
                  <wp:posOffset>548640</wp:posOffset>
                </wp:positionH>
                <wp:positionV relativeFrom="page">
                  <wp:posOffset>2233930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4442D" w14:textId="77777777" w:rsidR="00B26388" w:rsidRDefault="00B26388" w:rsidP="003B1673">
                            <w:pPr>
                              <w:pStyle w:val="Subtitle"/>
                            </w:pPr>
                            <w:r>
                              <w:t>Ms. Quick’s Class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43.2pt;margin-top:175.9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W+fU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" filled="f" stroked="f">
                <v:textbox inset=",0,,0">
                  <w:txbxContent>
                    <w:p w14:paraId="3F94442D" w14:textId="77777777" w:rsidR="00B26388" w:rsidRDefault="00B26388" w:rsidP="003B1673">
                      <w:pPr>
                        <w:pStyle w:val="Subtitle"/>
                      </w:pPr>
                      <w:r>
                        <w:t>Ms. Quick’s Class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1F3C7AB9" wp14:editId="6E3CD1DD">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E68D85" w14:textId="77777777" w:rsidR="00B26388" w:rsidRPr="003B1673" w:rsidRDefault="00B26388" w:rsidP="003B1673">
                            <w:pPr>
                              <w:pStyle w:val="Title"/>
                              <w:rPr>
                                <w:sz w:val="96"/>
                                <w:szCs w:val="96"/>
                              </w:rPr>
                            </w:pPr>
                            <w:r w:rsidRPr="003B1673">
                              <w:rPr>
                                <w:sz w:val="96"/>
                                <w:szCs w:val="96"/>
                              </w:rPr>
                              <w:t>Kinder</w:t>
                            </w:r>
                            <w:r>
                              <w:rPr>
                                <w:sz w:val="96"/>
                                <w:szCs w:val="96"/>
                              </w:rPr>
                              <w:t>garten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5" type="#_x0000_t202" style="position:absolute;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1lMf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XT&#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H9dZTH6AgAAWQYAAA4AAAAAAAAAAAAAAAAALAIAAGRycy9lMm9Eb2MueG1sUEsBAi0AFAAGAAgA&#10;AAAhAAnGV5LfAAAACwEAAA8AAAAAAAAAAAAAAAAAUgUAAGRycy9kb3ducmV2LnhtbFBLBQYAAAAA&#10;BAAEAPMAAABeBgAAAAA=&#10;" filled="f" stroked="f">
                <v:textbox inset=",0,,0">
                  <w:txbxContent>
                    <w:p w14:paraId="78E68D85" w14:textId="77777777" w:rsidR="00B26388" w:rsidRPr="003B1673" w:rsidRDefault="00B26388" w:rsidP="003B1673">
                      <w:pPr>
                        <w:pStyle w:val="Title"/>
                        <w:rPr>
                          <w:sz w:val="96"/>
                          <w:szCs w:val="96"/>
                        </w:rPr>
                      </w:pPr>
                      <w:r w:rsidRPr="003B1673">
                        <w:rPr>
                          <w:sz w:val="96"/>
                          <w:szCs w:val="96"/>
                        </w:rPr>
                        <w:t>Kinder</w:t>
                      </w:r>
                      <w:r>
                        <w:rPr>
                          <w:sz w:val="96"/>
                          <w:szCs w:val="96"/>
                        </w:rPr>
                        <w:t>garten</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2E4BF024" wp14:editId="32485B70">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F6D431" w14:textId="77777777" w:rsidR="00B26388" w:rsidRDefault="00B26388" w:rsidP="003B1673">
                            <w:pPr>
                              <w:pStyle w:val="CoverHeader"/>
                            </w:pPr>
                            <w:r>
                              <w:t>September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6"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Rq8/YCAABZ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fpxcm7WZ&#10;tLWoHmG8pIDuh0GBvQyHRsjvGA2w4zKsvm2JpBi17zmMaOKHoVmK9gMO8ly6PkoJLwEiwxqj8bjU&#10;4wLd9pJtGvAwLgMu5jDONbOT9hTNYQnA/rKEH3atWZDn39bq6Y8w+wU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A8ZGrz&#10;9gIAAFkGAAAOAAAAAAAAAAAAAAAAACwCAABkcnMvZTJvRG9jLnhtbFBLAQItABQABgAIAAAAIQA9&#10;pwGq3gAAAAsBAAAPAAAAAAAAAAAAAAAAAE4FAABkcnMvZG93bnJldi54bWxQSwUGAAAAAAQABADz&#10;AAAAWQYAAAAA&#10;" filled="f" stroked="f">
                <v:textbox inset=",0,,0">
                  <w:txbxContent>
                    <w:p w14:paraId="2BF6D431" w14:textId="77777777" w:rsidR="00B26388" w:rsidRDefault="00B26388" w:rsidP="003B1673">
                      <w:pPr>
                        <w:pStyle w:val="CoverHeader"/>
                      </w:pPr>
                      <w:r>
                        <w:t>September 2014</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1CE8A0AC" wp14:editId="236896D1">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7E6E8978" wp14:editId="28FA0097">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5A7988">
        <w:rPr>
          <w:noProof/>
        </w:rPr>
        <mc:AlternateContent>
          <mc:Choice Requires="wps">
            <w:drawing>
              <wp:anchor distT="0" distB="0" distL="114300" distR="114300" simplePos="0" relativeHeight="251659403" behindDoc="0" locked="0" layoutInCell="1" allowOverlap="1" wp14:anchorId="22BD44F7" wp14:editId="520B84FB">
                <wp:simplePos x="0" y="0"/>
                <wp:positionH relativeFrom="page">
                  <wp:posOffset>368300</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15F242" w14:textId="77777777" w:rsidR="00B26388" w:rsidRPr="00B047B0" w:rsidRDefault="00B26388" w:rsidP="003B1673">
                            <w:pPr>
                              <w:pStyle w:val="BodyText"/>
                            </w:pPr>
                            <w:proofErr w:type="gramStart"/>
                            <w:r>
                              <w:t xml:space="preserve">Apple Orchard trip to </w:t>
                            </w:r>
                            <w:proofErr w:type="spellStart"/>
                            <w:r>
                              <w:t>LaPacek’s</w:t>
                            </w:r>
                            <w:proofErr w:type="spellEnd"/>
                            <w:r>
                              <w:t xml:space="preserve"> in Poynette.</w:t>
                            </w:r>
                            <w:proofErr w:type="gramEnd"/>
                          </w:p>
                        </w:txbxContent>
                      </wps:txbx>
                      <wps:bodyPr rot="0" vert="horz" wrap="square" lIns="91440" tIns="0" rIns="91440" bIns="0" anchor="t" anchorCtr="0" upright="1">
                        <a:noAutofit/>
                      </wps:bodyPr>
                    </wps:wsp>
                  </a:graphicData>
                </a:graphic>
              </wp:anchor>
            </w:drawing>
          </mc:Choice>
          <mc:Fallback>
            <w:pict>
              <v:shape id="Text Box 18" o:spid="_x0000_s1037" type="#_x0000_t202" style="position:absolute;margin-left:29pt;margin-top:687.8pt;width:114.5pt;height:75.2pt;z-index:2516594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" mv:complextextbox="1" filled="f" stroked="f">
                <v:textbox inset=",0,,0">
                  <w:txbxContent>
                    <w:p w14:paraId="0715F242" w14:textId="77777777" w:rsidR="00B26388" w:rsidRPr="00B047B0" w:rsidRDefault="00B26388" w:rsidP="003B1673">
                      <w:pPr>
                        <w:pStyle w:val="BodyText"/>
                      </w:pPr>
                      <w:proofErr w:type="gramStart"/>
                      <w:r>
                        <w:t xml:space="preserve">Apple Orchard trip to </w:t>
                      </w:r>
                      <w:proofErr w:type="spellStart"/>
                      <w:r>
                        <w:t>LaPacek’s</w:t>
                      </w:r>
                      <w:proofErr w:type="spellEnd"/>
                      <w:r>
                        <w:t xml:space="preserve"> in Poynette.</w:t>
                      </w:r>
                      <w:proofErr w:type="gramEnd"/>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3" behindDoc="0" locked="0" layoutInCell="1" allowOverlap="1" wp14:anchorId="1EF97571" wp14:editId="631B24E0">
                <wp:simplePos x="0" y="0"/>
                <wp:positionH relativeFrom="page">
                  <wp:posOffset>368300</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50CF6F" w14:textId="21C9B3B4" w:rsidR="00B26388" w:rsidRPr="00B047B0" w:rsidRDefault="00866B63" w:rsidP="003B1673">
                            <w:pPr>
                              <w:pStyle w:val="BodyText3"/>
                            </w:pPr>
                            <w:r>
                              <w:t>October 8th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29pt;margin-top:671.4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9eZ/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" filled="f" stroked="f">
                <v:textbox inset=",0,,0">
                  <w:txbxContent>
                    <w:p w14:paraId="7250CF6F" w14:textId="21C9B3B4" w:rsidR="00B26388" w:rsidRPr="00B047B0" w:rsidRDefault="00866B63" w:rsidP="003B1673">
                      <w:pPr>
                        <w:pStyle w:val="BodyText3"/>
                      </w:pPr>
                      <w:r>
                        <w:t>October 8th</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6" behindDoc="0" locked="0" layoutInCell="1" allowOverlap="1" wp14:anchorId="23628164" wp14:editId="6565157D">
                <wp:simplePos x="0" y="0"/>
                <wp:positionH relativeFrom="page">
                  <wp:posOffset>1831975</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E5F169" w14:textId="728CAB11" w:rsidR="00B26388" w:rsidRPr="00B047B0" w:rsidRDefault="00866B63" w:rsidP="003B1673">
                            <w:pPr>
                              <w:pStyle w:val="BodyText3"/>
                            </w:pPr>
                            <w:r>
                              <w:t>October 9th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44.25pt;margin-top:671.45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XLX/UCAABY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" filled="f" stroked="f">
                <v:textbox inset=",0,,0">
                  <w:txbxContent>
                    <w:p w14:paraId="35E5F169" w14:textId="728CAB11" w:rsidR="00B26388" w:rsidRPr="00B047B0" w:rsidRDefault="00866B63" w:rsidP="003B1673">
                      <w:pPr>
                        <w:pStyle w:val="BodyText3"/>
                      </w:pPr>
                      <w:r>
                        <w:t>October 9th</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2" behindDoc="0" locked="0" layoutInCell="0" allowOverlap="1" wp14:anchorId="511908E3" wp14:editId="10DB7A31">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6E4CF9" w14:textId="4488E77B" w:rsidR="00B26388" w:rsidRPr="00B047B0" w:rsidRDefault="00866B63" w:rsidP="003B1673">
                            <w:pPr>
                              <w:pStyle w:val="Heading5"/>
                            </w:pPr>
                            <w:r>
                              <w:t>Early Release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rR9/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Caa0ff0&#10;AgAAWAYAAA4AAAAAAAAAAAAAAAAALAIAAGRycy9lMm9Eb2MueG1sUEsBAi0AFAAGAAgAAAAhAOks&#10;EcLfAAAADAEAAA8AAAAAAAAAAAAAAAAATAUAAGRycy9kb3ducmV2LnhtbFBLBQYAAAAABAAEAPMA&#10;AABYBgAAAAA=&#10;" o:allowincell="f" filled="f" stroked="f">
                <v:textbox inset=",0,,0">
                  <w:txbxContent>
                    <w:p w14:paraId="726E4CF9" w14:textId="4488E77B" w:rsidR="00B26388" w:rsidRPr="00B047B0" w:rsidRDefault="00866B63" w:rsidP="003B1673">
                      <w:pPr>
                        <w:pStyle w:val="Heading5"/>
                      </w:pPr>
                      <w:r>
                        <w:t>Early Release</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5" behindDoc="0" locked="0" layoutInCell="0" allowOverlap="1" wp14:anchorId="0F85B14E" wp14:editId="16EFB336">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A51C02" w14:textId="2CA6AC3D" w:rsidR="00B26388" w:rsidRPr="00B047B0" w:rsidRDefault="00866B63" w:rsidP="003B1673">
                            <w:pPr>
                              <w:pStyle w:val="Heading5"/>
                            </w:pPr>
                            <w:r>
                              <w:t>Conferences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Hme/M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" o:allowincell="f" filled="f" stroked="f">
                <v:textbox inset=",0,,0">
                  <w:txbxContent>
                    <w:p w14:paraId="7CA51C02" w14:textId="2CA6AC3D" w:rsidR="00B26388" w:rsidRPr="00B047B0" w:rsidRDefault="00866B63" w:rsidP="003B1673">
                      <w:pPr>
                        <w:pStyle w:val="Heading5"/>
                      </w:pPr>
                      <w:r>
                        <w:t>Conferences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4" behindDoc="0" locked="0" layoutInCell="0" allowOverlap="1" wp14:anchorId="04BAE91A" wp14:editId="118D2CB1">
                <wp:simplePos x="0" y="0"/>
                <wp:positionH relativeFrom="page">
                  <wp:posOffset>368300</wp:posOffset>
                </wp:positionH>
                <wp:positionV relativeFrom="page">
                  <wp:posOffset>7900670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EF83BA8" w14:textId="77777777" w:rsidR="00B26388" w:rsidRDefault="00B26388" w:rsidP="003B1673">
                            <w:pPr>
                              <w:pStyle w:val="Heading4"/>
                            </w:pPr>
                            <w:r>
                              <w:t>Upcoming Dates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2"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cyWwDAABK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" o:allowincell="f" fillcolor="#869c60 [3204]" stroked="f" strokecolor="#4a7ebb" strokeweight="1.5pt">
                <v:shadow opacity="22938f" mv:blur="38100f" offset="0,2pt"/>
                <v:textbox inset=",0,,0">
                  <w:txbxContent>
                    <w:p w14:paraId="0EF83BA8" w14:textId="77777777" w:rsidR="00B26388" w:rsidRDefault="00B26388" w:rsidP="003B1673">
                      <w:pPr>
                        <w:pStyle w:val="Heading4"/>
                      </w:pPr>
                      <w:r>
                        <w:t>Upcoming Dates</w:t>
                      </w:r>
                    </w:p>
                  </w:txbxContent>
                </v:textbox>
                <w10:wrap type="tight" anchorx="page" anchory="page"/>
              </v:rect>
            </w:pict>
          </mc:Fallback>
        </mc:AlternateContent>
      </w:r>
      <w:r w:rsidR="0060684F">
        <w:rPr>
          <w:noProof/>
        </w:rPr>
        <mc:AlternateContent>
          <mc:Choice Requires="wps">
            <w:drawing>
              <wp:anchor distT="0" distB="0" distL="114300" distR="114300" simplePos="0" relativeHeight="251658248" behindDoc="0" locked="0" layoutInCell="1" allowOverlap="1" wp14:anchorId="6FF83626" wp14:editId="20424452">
                <wp:simplePos x="0" y="0"/>
                <wp:positionH relativeFrom="page">
                  <wp:posOffset>5054600</wp:posOffset>
                </wp:positionH>
                <wp:positionV relativeFrom="page">
                  <wp:posOffset>3591560</wp:posOffset>
                </wp:positionV>
                <wp:extent cx="2352040" cy="307340"/>
                <wp:effectExtent l="0" t="0" r="0" b="22860"/>
                <wp:wrapTight wrapText="bothSides">
                  <wp:wrapPolygon edited="0">
                    <wp:start x="233" y="0"/>
                    <wp:lineTo x="233" y="21421"/>
                    <wp:lineTo x="20994" y="21421"/>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528079" w14:textId="77777777" w:rsidR="00B26388" w:rsidRPr="00DF75E6" w:rsidRDefault="00B26388" w:rsidP="003B1673">
                            <w:pPr>
                              <w:pStyle w:val="Heading3"/>
                            </w:pPr>
                            <w:r>
                              <w:t>Announcements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398pt;margin-top:282.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" filled="f" stroked="f">
                <v:textbox inset=",0,,0">
                  <w:txbxContent>
                    <w:p w14:paraId="23528079" w14:textId="77777777" w:rsidR="00B26388" w:rsidRPr="00DF75E6" w:rsidRDefault="00B26388" w:rsidP="003B1673">
                      <w:pPr>
                        <w:pStyle w:val="Heading3"/>
                      </w:pPr>
                      <w:r>
                        <w:t>Announcements</w:t>
                      </w:r>
                    </w:p>
                  </w:txbxContent>
                </v:textbox>
                <w10:wrap type="tight" anchorx="page" anchory="page"/>
              </v:shape>
            </w:pict>
          </mc:Fallback>
        </mc:AlternateContent>
      </w:r>
    </w:p>
    <w:sectPr w:rsidR="003B1673" w:rsidSect="00793F7C">
      <w:headerReference w:type="default" r:id="rId9"/>
      <w:footerReference w:type="default" r:id="rId10"/>
      <w:headerReference w:type="first" r:id="rId11"/>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9DF92" w14:textId="77777777" w:rsidR="000C338C" w:rsidRDefault="000C338C">
      <w:r>
        <w:separator/>
      </w:r>
    </w:p>
  </w:endnote>
  <w:endnote w:type="continuationSeparator" w:id="0">
    <w:p w14:paraId="3D0955C6" w14:textId="77777777" w:rsidR="000C338C" w:rsidRDefault="000C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3354D" w14:textId="77777777" w:rsidR="00B26388" w:rsidRDefault="00B26388">
    <w:pPr>
      <w:pStyle w:val="Footer"/>
    </w:pPr>
    <w:r>
      <w:rPr>
        <w:noProof/>
      </w:rPr>
      <mc:AlternateContent>
        <mc:Choice Requires="wps">
          <w:drawing>
            <wp:anchor distT="0" distB="0" distL="114300" distR="114300" simplePos="0" relativeHeight="251658265" behindDoc="0" locked="0" layoutInCell="1" allowOverlap="1" wp14:anchorId="19750EDF" wp14:editId="3AC84400">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74EA0" w14:textId="77777777" w:rsidR="00B26388" w:rsidRDefault="00B26388" w:rsidP="003B1673">
                          <w:pPr>
                            <w:pStyle w:val="Page"/>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46"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3B774EA0" w14:textId="77777777" w:rsidR="00B26388" w:rsidRDefault="00B26388" w:rsidP="003B1673">
                    <w:pPr>
                      <w:pStyle w:val="Page"/>
                    </w:pPr>
                    <w:r>
                      <w:fldChar w:fldCharType="begin"/>
                    </w:r>
                    <w:r>
                      <w:instrText xml:space="preserve"> page </w:instrText>
                    </w:r>
                    <w:r>
                      <w:fldChar w:fldCharType="separate"/>
                    </w:r>
                    <w:r>
                      <w:rPr>
                        <w:noProof/>
                      </w:rPr>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26CB9" w14:textId="77777777" w:rsidR="000C338C" w:rsidRDefault="000C338C">
      <w:r>
        <w:separator/>
      </w:r>
    </w:p>
  </w:footnote>
  <w:footnote w:type="continuationSeparator" w:id="0">
    <w:p w14:paraId="47DF8141" w14:textId="77777777" w:rsidR="000C338C" w:rsidRDefault="000C33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2E149" w14:textId="77777777" w:rsidR="00B26388" w:rsidRDefault="00B26388">
    <w:pPr>
      <w:pStyle w:val="Header"/>
    </w:pPr>
    <w:r>
      <w:rPr>
        <w:noProof/>
      </w:rPr>
      <mc:AlternateContent>
        <mc:Choice Requires="wps">
          <w:drawing>
            <wp:anchor distT="0" distB="0" distL="114300" distR="114300" simplePos="0" relativeHeight="251658254" behindDoc="0" locked="0" layoutInCell="1" allowOverlap="1" wp14:anchorId="3E0B7AAF" wp14:editId="596E57ED">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0E78A9E" w14:textId="77777777" w:rsidR="00B26388" w:rsidRDefault="00B26388" w:rsidP="003B1673">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44"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inset=",0,,0">
                <w:txbxContent>
                  <w:p w14:paraId="70E78A9E" w14:textId="77777777" w:rsidR="00B26388" w:rsidRDefault="00B26388" w:rsidP="003B1673">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792FFC75" wp14:editId="40F4FAC8">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1145A240" wp14:editId="376E31B0">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619F562" w14:textId="77777777" w:rsidR="00B26388" w:rsidRDefault="00B26388" w:rsidP="003B1673">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inset=",0,,0">
                <w:txbxContent>
                  <w:p w14:paraId="7619F562" w14:textId="77777777" w:rsidR="00B26388" w:rsidRDefault="00B26388" w:rsidP="003B1673">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A9EE4" w14:textId="77777777" w:rsidR="00B26388" w:rsidRDefault="00B26388">
    <w:pPr>
      <w:pStyle w:val="Header"/>
    </w:pPr>
    <w:r>
      <w:rPr>
        <w:noProof/>
      </w:rPr>
      <mc:AlternateContent>
        <mc:Choice Requires="wps">
          <w:drawing>
            <wp:anchor distT="0" distB="0" distL="114300" distR="114300" simplePos="0" relativeHeight="251658220" behindDoc="0" locked="0" layoutInCell="1" allowOverlap="1" wp14:anchorId="2FE57650" wp14:editId="10F8AB64">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2ED3C404" wp14:editId="0D139922">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43E6725C" wp14:editId="7ABE186C">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69BBE1BD" wp14:editId="67D00F43">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33E663FE" wp14:editId="2896DB45">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B02BCE"/>
    <w:multiLevelType w:val="hybridMultilevel"/>
    <w:tmpl w:val="6C24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873044"/>
    <w:multiLevelType w:val="hybridMultilevel"/>
    <w:tmpl w:val="A0CA0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3B1673"/>
    <w:rsid w:val="00000DFA"/>
    <w:rsid w:val="000C338C"/>
    <w:rsid w:val="00190632"/>
    <w:rsid w:val="00264B28"/>
    <w:rsid w:val="00302D16"/>
    <w:rsid w:val="00321DB9"/>
    <w:rsid w:val="003B1673"/>
    <w:rsid w:val="00560C00"/>
    <w:rsid w:val="005963B0"/>
    <w:rsid w:val="005A7988"/>
    <w:rsid w:val="005E6CDF"/>
    <w:rsid w:val="0060684F"/>
    <w:rsid w:val="00697AFF"/>
    <w:rsid w:val="006F1B27"/>
    <w:rsid w:val="00793F7C"/>
    <w:rsid w:val="00866B63"/>
    <w:rsid w:val="008F4388"/>
    <w:rsid w:val="00A340AC"/>
    <w:rsid w:val="00B26388"/>
    <w:rsid w:val="00B56B10"/>
    <w:rsid w:val="00B76219"/>
    <w:rsid w:val="00C12C5E"/>
    <w:rsid w:val="00C97488"/>
    <w:rsid w:val="00E422E7"/>
    <w:rsid w:val="00E64F5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24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1</TotalTime>
  <Pages>1</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Katelin Quick</dc:creator>
  <cp:keywords/>
  <dc:description/>
  <cp:lastModifiedBy>Katelin Quick</cp:lastModifiedBy>
  <cp:revision>2</cp:revision>
  <cp:lastPrinted>2007-08-13T22:20:00Z</cp:lastPrinted>
  <dcterms:created xsi:type="dcterms:W3CDTF">2014-09-25T19:39:00Z</dcterms:created>
  <dcterms:modified xsi:type="dcterms:W3CDTF">2014-09-25T19:39:00Z</dcterms:modified>
  <cp:category/>
</cp:coreProperties>
</file>